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spacing w:before="312" w:beforeLines="100" w:after="312" w:afterLines="100"/>
        <w:jc w:val="center"/>
        <w:rPr>
          <w:sz w:val="44"/>
          <w:szCs w:val="44"/>
        </w:rPr>
      </w:pPr>
      <w:r>
        <w:rPr>
          <w:rFonts w:hint="eastAsia"/>
          <w:color w:val="31859C" w:themeColor="accent5" w:themeShade="BF"/>
          <w:sz w:val="44"/>
          <w:szCs w:val="44"/>
        </w:rPr>
        <w:t>此处填入篇名</w:t>
      </w:r>
    </w:p>
    <w:p>
      <w:pPr>
        <w:jc w:val="center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color w:val="31859C" w:themeColor="accent5" w:themeShade="BF"/>
          <w:szCs w:val="21"/>
        </w:rPr>
        <w:t>作　者</w:t>
      </w:r>
      <w:r>
        <w:rPr>
          <w:rFonts w:ascii="Times New Roman" w:hAnsi="Times New Roman" w:eastAsia="楷体_GB2312" w:cs="Times New Roman"/>
          <w:szCs w:val="21"/>
          <w:vertAlign w:val="superscript"/>
        </w:rPr>
        <w:t>１</w:t>
      </w:r>
      <w:r>
        <w:rPr>
          <w:rFonts w:ascii="Times New Roman" w:hAnsi="Times New Roman" w:eastAsia="楷体_GB2312" w:cs="Times New Roman"/>
          <w:szCs w:val="21"/>
        </w:rPr>
        <w:t>，</w:t>
      </w:r>
      <w:r>
        <w:rPr>
          <w:rFonts w:ascii="Times New Roman" w:hAnsi="Times New Roman" w:eastAsia="楷体_GB2312" w:cs="Times New Roman"/>
          <w:color w:val="31859C" w:themeColor="accent5" w:themeShade="BF"/>
          <w:szCs w:val="21"/>
        </w:rPr>
        <w:t>作　者</w:t>
      </w:r>
      <w:r>
        <w:rPr>
          <w:rFonts w:ascii="Times New Roman" w:hAnsi="Times New Roman" w:eastAsia="楷体_GB2312" w:cs="Times New Roman"/>
          <w:szCs w:val="21"/>
          <w:vertAlign w:val="superscript"/>
        </w:rPr>
        <w:t>２</w:t>
      </w:r>
    </w:p>
    <w:p>
      <w:pPr>
        <w:rPr>
          <w:rFonts w:ascii="黑体" w:eastAsia="黑体"/>
          <w:szCs w:val="21"/>
        </w:rPr>
      </w:pPr>
    </w:p>
    <w:p>
      <w:pPr>
        <w:rPr>
          <w:rFonts w:ascii="黑体" w:eastAsia="黑体"/>
          <w:sz w:val="18"/>
          <w:szCs w:val="21"/>
        </w:rPr>
      </w:pPr>
      <w:r>
        <w:rPr>
          <w:rFonts w:hint="eastAsia" w:ascii="黑体" w:eastAsia="黑体"/>
          <w:sz w:val="18"/>
          <w:szCs w:val="21"/>
        </w:rPr>
        <w:t>［摘要］　目的　</w:t>
      </w:r>
      <w:r>
        <w:rPr>
          <w:rFonts w:hint="eastAsia" w:asciiTheme="minorEastAsia" w:hAnsiTheme="minorEastAsia"/>
          <w:color w:val="31859C" w:themeColor="accent5" w:themeShade="BF"/>
          <w:sz w:val="18"/>
          <w:szCs w:val="21"/>
        </w:rPr>
        <w:t>此处填入摘要之目的。</w:t>
      </w:r>
      <w:r>
        <w:rPr>
          <w:rFonts w:hint="eastAsia" w:ascii="黑体" w:eastAsia="黑体"/>
          <w:sz w:val="18"/>
          <w:szCs w:val="21"/>
        </w:rPr>
        <w:t>方法　</w:t>
      </w:r>
      <w:r>
        <w:rPr>
          <w:rFonts w:hint="eastAsia" w:asciiTheme="minorEastAsia" w:hAnsiTheme="minorEastAsia"/>
          <w:color w:val="31859C" w:themeColor="accent5" w:themeShade="BF"/>
          <w:sz w:val="18"/>
          <w:szCs w:val="21"/>
        </w:rPr>
        <w:t>此处填入摘要之方法。</w:t>
      </w:r>
      <w:r>
        <w:rPr>
          <w:rFonts w:hint="eastAsia" w:ascii="黑体" w:eastAsia="黑体"/>
          <w:sz w:val="18"/>
          <w:szCs w:val="21"/>
        </w:rPr>
        <w:t>结果　</w:t>
      </w:r>
      <w:r>
        <w:rPr>
          <w:rFonts w:hint="eastAsia" w:asciiTheme="minorEastAsia" w:hAnsiTheme="minorEastAsia"/>
          <w:color w:val="31859C" w:themeColor="accent5" w:themeShade="BF"/>
          <w:sz w:val="18"/>
          <w:szCs w:val="21"/>
        </w:rPr>
        <w:t>此处填入摘要之结果</w:t>
      </w:r>
      <w:r>
        <w:rPr>
          <w:rFonts w:hint="eastAsia" w:asciiTheme="minorEastAsia" w:hAnsiTheme="minorEastAsia"/>
          <w:sz w:val="18"/>
          <w:szCs w:val="21"/>
        </w:rPr>
        <w:t>。</w:t>
      </w:r>
      <w:r>
        <w:rPr>
          <w:rFonts w:hint="eastAsia" w:ascii="黑体" w:eastAsia="黑体"/>
          <w:sz w:val="18"/>
          <w:szCs w:val="21"/>
        </w:rPr>
        <w:t>结论　</w:t>
      </w:r>
      <w:r>
        <w:rPr>
          <w:rFonts w:hint="eastAsia" w:asciiTheme="minorEastAsia" w:hAnsiTheme="minorEastAsia"/>
          <w:color w:val="31859C" w:themeColor="accent5" w:themeShade="BF"/>
          <w:sz w:val="18"/>
          <w:szCs w:val="21"/>
        </w:rPr>
        <w:t>此处填入摘要之结论。</w:t>
      </w:r>
    </w:p>
    <w:p>
      <w:pPr>
        <w:rPr>
          <w:rFonts w:ascii="黑体" w:eastAsia="黑体"/>
          <w:sz w:val="18"/>
          <w:szCs w:val="21"/>
        </w:rPr>
      </w:pPr>
      <w:r>
        <w:rPr>
          <w:rFonts w:hint="eastAsia" w:ascii="黑体" w:eastAsia="黑体"/>
          <w:sz w:val="18"/>
          <w:szCs w:val="21"/>
        </w:rPr>
        <w:t>［关键词］　</w:t>
      </w:r>
      <w:r>
        <w:rPr>
          <w:rFonts w:hint="eastAsia" w:asciiTheme="minorEastAsia" w:hAnsiTheme="minorEastAsia"/>
          <w:color w:val="31859C" w:themeColor="accent5" w:themeShade="BF"/>
          <w:sz w:val="18"/>
          <w:szCs w:val="21"/>
        </w:rPr>
        <w:t>关键词1；关键词2；关键词3</w:t>
      </w:r>
    </w:p>
    <w:p>
      <w:pPr>
        <w:rPr>
          <w:rFonts w:ascii="黑体" w:eastAsia="黑体"/>
          <w:sz w:val="18"/>
          <w:szCs w:val="21"/>
        </w:rPr>
      </w:pPr>
      <w:r>
        <w:rPr>
          <w:rFonts w:hint="eastAsia" w:ascii="黑体" w:eastAsia="黑体"/>
          <w:sz w:val="18"/>
          <w:szCs w:val="21"/>
        </w:rPr>
        <w:t>［中图分类号］　　　［文献标识码］　　　［文章编号］　1003-9872(20**)**-****-**</w:t>
      </w:r>
    </w:p>
    <w:p>
      <w:pPr>
        <w:rPr>
          <w:rFonts w:ascii="黑体" w:eastAsia="黑体"/>
          <w:sz w:val="18"/>
          <w:szCs w:val="21"/>
        </w:rPr>
      </w:pPr>
    </w:p>
    <w:p>
      <w:pPr>
        <w:rPr>
          <w:rFonts w:ascii="Times New Roman" w:hAnsi="Times New Roman" w:eastAsia="黑体" w:cs="Times New Roman"/>
          <w:b/>
          <w:color w:val="31859C" w:themeColor="accent5" w:themeShade="BF"/>
          <w:sz w:val="18"/>
          <w:szCs w:val="21"/>
        </w:rPr>
      </w:pPr>
      <w:r>
        <w:rPr>
          <w:rFonts w:ascii="Times New Roman" w:hAnsi="Times New Roman" w:eastAsia="黑体" w:cs="Times New Roman"/>
          <w:b/>
          <w:color w:val="31859C" w:themeColor="accent5" w:themeShade="BF"/>
          <w:sz w:val="18"/>
          <w:szCs w:val="21"/>
        </w:rPr>
        <w:t>Title</w:t>
      </w:r>
    </w:p>
    <w:p>
      <w:pPr>
        <w:rPr>
          <w:rFonts w:ascii="Times New Roman" w:hAnsi="Times New Roman" w:eastAsia="黑体" w:cs="Times New Roman"/>
          <w:color w:val="31859C" w:themeColor="accent5" w:themeShade="BF"/>
          <w:sz w:val="18"/>
          <w:szCs w:val="21"/>
        </w:rPr>
      </w:pP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</w:rPr>
        <w:t>XX Xxxx</w:t>
      </w:r>
      <w:r>
        <w:rPr>
          <w:rFonts w:hint="eastAsia" w:ascii="Times New Roman" w:hAnsi="Times New Roman" w:eastAsia="黑体" w:cs="Times New Roman"/>
          <w:color w:val="31859C" w:themeColor="accent5" w:themeShade="BF"/>
          <w:sz w:val="18"/>
          <w:szCs w:val="21"/>
        </w:rPr>
        <w:t>，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</w:rPr>
        <w:t>XXXXX Xxxxxxxx</w:t>
      </w:r>
      <w:r>
        <w:rPr>
          <w:rFonts w:hint="eastAsia" w:ascii="Times New Roman" w:hAnsi="Times New Roman" w:eastAsia="黑体" w:cs="Times New Roman"/>
          <w:color w:val="31859C" w:themeColor="accent5" w:themeShade="BF"/>
          <w:sz w:val="18"/>
          <w:szCs w:val="21"/>
        </w:rPr>
        <w:t>.(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  <w:lang w:val="en-US" w:eastAsia="zh-CN"/>
        </w:rPr>
        <w:t>D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</w:rPr>
        <w:t xml:space="preserve">epartment and 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  <w:lang w:val="en-US" w:eastAsia="zh-CN"/>
        </w:rPr>
        <w:t>I</w:t>
      </w:r>
      <w:r>
        <w:rPr>
          <w:rFonts w:ascii="Times New Roman" w:hAnsi="Times New Roman" w:eastAsia="黑体" w:cs="Times New Roman"/>
          <w:i/>
          <w:color w:val="31859C" w:themeColor="accent5" w:themeShade="BF"/>
          <w:sz w:val="18"/>
          <w:szCs w:val="21"/>
        </w:rPr>
        <w:t>nstitution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</w:rPr>
        <w:t xml:space="preserve"> of the 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  <w:lang w:val="en-US" w:eastAsia="zh-CN"/>
        </w:rPr>
        <w:t>F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</w:rPr>
        <w:t xml:space="preserve">irst 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  <w:lang w:val="en-US" w:eastAsia="zh-CN"/>
        </w:rPr>
        <w:t>A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</w:rPr>
        <w:t xml:space="preserve">uthor, 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  <w:lang w:val="en-US" w:eastAsia="zh-CN"/>
        </w:rPr>
        <w:t>C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</w:rPr>
        <w:t>ity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  <w:lang w:val="en-US" w:eastAsia="zh-CN"/>
        </w:rPr>
        <w:t>,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</w:rPr>
        <w:t xml:space="preserve"> 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  <w:lang w:val="en-US" w:eastAsia="zh-CN"/>
        </w:rPr>
        <w:t>P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</w:rPr>
        <w:t xml:space="preserve">ost 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  <w:lang w:val="en-US" w:eastAsia="zh-CN"/>
        </w:rPr>
        <w:t>C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</w:rPr>
        <w:t xml:space="preserve">ode, </w:t>
      </w:r>
      <w:r>
        <w:rPr>
          <w:rFonts w:hint="eastAsia" w:ascii="Times New Roman" w:hAnsi="Times New Roman" w:eastAsia="黑体" w:cs="Times New Roman"/>
          <w:i/>
          <w:color w:val="31859C" w:themeColor="accent5" w:themeShade="BF"/>
          <w:sz w:val="18"/>
          <w:szCs w:val="21"/>
          <w:lang w:val="en-US" w:eastAsia="zh-CN"/>
        </w:rPr>
        <w:t>C</w:t>
      </w:r>
      <w:r>
        <w:rPr>
          <w:rFonts w:ascii="Times New Roman" w:hAnsi="Times New Roman" w:eastAsia="黑体" w:cs="Times New Roman"/>
          <w:i/>
          <w:color w:val="31859C" w:themeColor="accent5" w:themeShade="BF"/>
          <w:sz w:val="18"/>
          <w:szCs w:val="21"/>
        </w:rPr>
        <w:t>ountry</w:t>
      </w:r>
      <w:r>
        <w:rPr>
          <w:rFonts w:hint="eastAsia" w:ascii="Times New Roman" w:hAnsi="Times New Roman" w:eastAsia="黑体" w:cs="Times New Roman"/>
          <w:color w:val="31859C" w:themeColor="accent5" w:themeShade="BF"/>
          <w:sz w:val="18"/>
          <w:szCs w:val="21"/>
        </w:rPr>
        <w:t>)</w:t>
      </w:r>
    </w:p>
    <w:p>
      <w:pPr>
        <w:rPr>
          <w:rFonts w:ascii="Times New Roman" w:hAnsi="Times New Roman" w:eastAsia="黑体" w:cs="Times New Roman"/>
          <w:color w:val="31859C" w:themeColor="accent5" w:themeShade="BF"/>
          <w:sz w:val="18"/>
          <w:szCs w:val="21"/>
        </w:rPr>
      </w:pPr>
      <w:r>
        <w:rPr>
          <w:rFonts w:hint="eastAsia" w:ascii="Times New Roman" w:hAnsi="Times New Roman" w:eastAsia="黑体" w:cs="Times New Roman"/>
          <w:b/>
          <w:sz w:val="18"/>
          <w:szCs w:val="21"/>
        </w:rPr>
        <w:t>Abstract：</w:t>
      </w:r>
      <w:r>
        <w:rPr>
          <w:rFonts w:hint="eastAsia" w:ascii="Times New Roman" w:hAnsi="Times New Roman" w:eastAsia="黑体" w:cs="Times New Roman"/>
          <w:b/>
          <w:color w:val="31859C" w:themeColor="accent5" w:themeShade="BF"/>
          <w:sz w:val="18"/>
          <w:szCs w:val="21"/>
        </w:rPr>
        <w:t>　</w:t>
      </w:r>
      <w:r>
        <w:rPr>
          <w:rFonts w:hint="eastAsia" w:ascii="Times New Roman" w:hAnsi="Times New Roman" w:eastAsia="黑体" w:cs="Times New Roman"/>
          <w:b/>
          <w:sz w:val="18"/>
          <w:szCs w:val="21"/>
        </w:rPr>
        <w:t>Objective</w:t>
      </w:r>
      <w:r>
        <w:rPr>
          <w:rFonts w:hint="eastAsia" w:ascii="Times New Roman" w:hAnsi="Times New Roman" w:eastAsia="黑体" w:cs="Times New Roman"/>
          <w:b/>
          <w:color w:val="31859C" w:themeColor="accent5" w:themeShade="BF"/>
          <w:sz w:val="18"/>
          <w:szCs w:val="21"/>
        </w:rPr>
        <w:t>　</w:t>
      </w:r>
      <w:r>
        <w:rPr>
          <w:rFonts w:hint="eastAsia" w:ascii="Times New Roman" w:hAnsi="Times New Roman" w:eastAsia="黑体" w:cs="Times New Roman"/>
          <w:color w:val="31859C" w:themeColor="accent5" w:themeShade="BF"/>
          <w:sz w:val="18"/>
          <w:szCs w:val="21"/>
        </w:rPr>
        <w:t xml:space="preserve">Content of abstract; Content of abstract. </w:t>
      </w:r>
      <w:r>
        <w:rPr>
          <w:rFonts w:hint="eastAsia" w:ascii="Times New Roman" w:hAnsi="Times New Roman" w:eastAsia="黑体" w:cs="Times New Roman"/>
          <w:sz w:val="18"/>
          <w:szCs w:val="21"/>
        </w:rPr>
        <w:t>Methods</w:t>
      </w:r>
      <w:r>
        <w:rPr>
          <w:rFonts w:hint="eastAsia" w:ascii="Times New Roman" w:hAnsi="Times New Roman" w:eastAsia="黑体" w:cs="Times New Roman"/>
          <w:color w:val="31859C" w:themeColor="accent5" w:themeShade="BF"/>
          <w:sz w:val="18"/>
          <w:szCs w:val="21"/>
        </w:rPr>
        <w:t xml:space="preserve">　Content of abstract; Content of abstract; Content of abstract. </w:t>
      </w:r>
      <w:r>
        <w:rPr>
          <w:rFonts w:hint="eastAsia" w:ascii="Times New Roman" w:hAnsi="Times New Roman" w:eastAsia="黑体" w:cs="Times New Roman"/>
          <w:sz w:val="18"/>
          <w:szCs w:val="21"/>
        </w:rPr>
        <w:t>Results　</w:t>
      </w:r>
      <w:r>
        <w:rPr>
          <w:rFonts w:hint="eastAsia" w:ascii="Times New Roman" w:hAnsi="Times New Roman" w:eastAsia="黑体" w:cs="Times New Roman"/>
          <w:color w:val="31859C" w:themeColor="accent5" w:themeShade="BF"/>
          <w:sz w:val="18"/>
          <w:szCs w:val="21"/>
        </w:rPr>
        <w:t>Content of abstract; Content of abstract; Content of abstract; Content of abstract; Content of abstract; Content of abstract; Content of abstr</w:t>
      </w:r>
      <w:r>
        <w:rPr>
          <w:rFonts w:ascii="Times New Roman" w:hAnsi="Times New Roman" w:eastAsia="黑体" w:cs="Times New Roman"/>
          <w:color w:val="31859C" w:themeColor="accent5" w:themeShade="BF"/>
          <w:sz w:val="18"/>
          <w:szCs w:val="21"/>
        </w:rPr>
        <w:t>act; Content of abstrac</w:t>
      </w:r>
      <w:bookmarkStart w:id="1" w:name="_GoBack"/>
      <w:bookmarkEnd w:id="1"/>
      <w:r>
        <w:rPr>
          <w:rFonts w:ascii="Times New Roman" w:hAnsi="Times New Roman" w:eastAsia="黑体" w:cs="Times New Roman"/>
          <w:color w:val="31859C" w:themeColor="accent5" w:themeShade="BF"/>
          <w:sz w:val="18"/>
          <w:szCs w:val="21"/>
        </w:rPr>
        <w:t>t; Content of abstract</w:t>
      </w:r>
      <w:r>
        <w:rPr>
          <w:rFonts w:hint="eastAsia" w:ascii="Times New Roman" w:hAnsi="Times New Roman" w:eastAsia="黑体" w:cs="Times New Roman"/>
          <w:color w:val="31859C" w:themeColor="accent5" w:themeShade="BF"/>
          <w:sz w:val="18"/>
          <w:szCs w:val="21"/>
        </w:rPr>
        <w:t>.</w:t>
      </w:r>
      <w:r>
        <w:rPr>
          <w:rFonts w:ascii="Times New Roman" w:hAnsi="Times New Roman" w:eastAsia="黑体" w:cs="Times New Roman"/>
          <w:sz w:val="18"/>
          <w:szCs w:val="21"/>
        </w:rPr>
        <w:t xml:space="preserve"> </w:t>
      </w:r>
      <w:r>
        <w:rPr>
          <w:rFonts w:hint="eastAsia" w:ascii="Times New Roman" w:hAnsi="Times New Roman" w:eastAsia="黑体" w:cs="Times New Roman"/>
          <w:sz w:val="18"/>
          <w:szCs w:val="21"/>
        </w:rPr>
        <w:t>Conclusions　</w:t>
      </w:r>
      <w:r>
        <w:rPr>
          <w:rFonts w:ascii="Times New Roman" w:hAnsi="Times New Roman" w:eastAsia="黑体" w:cs="Times New Roman"/>
          <w:color w:val="31859C" w:themeColor="accent5" w:themeShade="BF"/>
          <w:sz w:val="18"/>
          <w:szCs w:val="21"/>
        </w:rPr>
        <w:t>Content of abstract; Content of abstract; Content of abstract; Content of abstract.</w:t>
      </w:r>
    </w:p>
    <w:p>
      <w:pPr>
        <w:rPr>
          <w:rFonts w:ascii="Times New Roman" w:hAnsi="Times New Roman" w:eastAsia="黑体" w:cs="Times New Roman"/>
          <w:color w:val="31859C" w:themeColor="accent5" w:themeShade="BF"/>
          <w:sz w:val="18"/>
          <w:szCs w:val="21"/>
        </w:rPr>
      </w:pPr>
      <w:r>
        <w:rPr>
          <w:rFonts w:hint="eastAsia" w:ascii="Times New Roman" w:hAnsi="Times New Roman" w:eastAsia="黑体" w:cs="Times New Roman"/>
          <w:b/>
          <w:sz w:val="18"/>
          <w:szCs w:val="21"/>
        </w:rPr>
        <w:t>Key words：</w:t>
      </w:r>
      <w:r>
        <w:rPr>
          <w:rFonts w:hint="eastAsia" w:ascii="Times New Roman" w:hAnsi="Times New Roman" w:eastAsia="黑体" w:cs="Times New Roman"/>
          <w:color w:val="31859C" w:themeColor="accent5" w:themeShade="BF"/>
          <w:sz w:val="18"/>
          <w:szCs w:val="21"/>
        </w:rPr>
        <w:t>　</w:t>
      </w:r>
      <w:r>
        <w:rPr>
          <w:rFonts w:ascii="Times New Roman" w:hAnsi="Times New Roman" w:eastAsia="黑体" w:cs="Times New Roman"/>
          <w:color w:val="31859C" w:themeColor="accent5" w:themeShade="BF"/>
          <w:sz w:val="18"/>
          <w:szCs w:val="21"/>
        </w:rPr>
        <w:t>word1; word2; word3</w:t>
      </w:r>
    </w:p>
    <w:p>
      <w:pPr>
        <w:jc w:val="right"/>
        <w:rPr>
          <w:rFonts w:ascii="Times New Roman" w:hAnsi="Times New Roman" w:eastAsia="黑体" w:cs="Times New Roman"/>
          <w:sz w:val="18"/>
          <w:szCs w:val="21"/>
        </w:rPr>
      </w:pPr>
      <w:r>
        <w:rPr>
          <w:rFonts w:hint="eastAsia" w:ascii="Times New Roman" w:hAnsi="Times New Roman" w:eastAsia="黑体" w:cs="Times New Roman"/>
          <w:sz w:val="18"/>
          <w:szCs w:val="21"/>
        </w:rPr>
        <w:t>Stomatology,20**，**（*）：**-**</w:t>
      </w:r>
    </w:p>
    <w:p>
      <w:pPr>
        <w:rPr>
          <w:rFonts w:ascii="Times New Roman" w:hAnsi="Times New Roman" w:eastAsia="黑体" w:cs="Times New Roman"/>
          <w:color w:val="31859C" w:themeColor="accent5" w:themeShade="BF"/>
          <w:sz w:val="18"/>
          <w:szCs w:val="21"/>
        </w:rPr>
        <w:sectPr>
          <w:headerReference r:id="rId4" w:type="default"/>
          <w:headerReference r:id="rId5" w:type="even"/>
          <w:pgSz w:w="11906" w:h="16838"/>
          <w:pgMar w:top="1440" w:right="1133" w:bottom="1440" w:left="1134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eastAsia="黑体" w:cs="Times New Roman"/>
          <w:color w:val="31859C" w:themeColor="accent5" w:themeShade="BF"/>
          <w:szCs w:val="21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firstLine="420"/>
        <w:rPr>
          <w:color w:val="31859C" w:themeColor="accent5" w:themeShade="BF"/>
        </w:rPr>
      </w:pPr>
      <w:bookmarkStart w:id="0" w:name="OLE_LINK3"/>
      <w:r>
        <w:rPr>
          <w:rStyle w:val="8"/>
          <w:color w:val="31859C" w:themeColor="accent5" w:themeShade="BF"/>
        </w:rPr>
        <w:footnoteReference w:id="0" w:customMarkFollows="1"/>
        <w:sym w:font="Symbol" w:char="F020"/>
      </w:r>
      <w:r>
        <w:rPr>
          <w:rFonts w:hint="eastAsia"/>
          <w:color w:val="31859C" w:themeColor="accent5" w:themeShade="BF"/>
        </w:rPr>
        <w:t>此处填入前言内容</w:t>
      </w:r>
      <w:bookmarkEnd w:id="0"/>
      <w:r>
        <w:rPr>
          <w:rFonts w:hint="eastAsia"/>
          <w:color w:val="31859C" w:themeColor="accent5" w:themeShade="BF"/>
        </w:rPr>
        <w:t xml:space="preserve"> 此处填入前言内容 此处填入前言内容 此处填入前言内容 此处填入前言内容此处填入前言内容 此处填入前言内容此处填入前言内容 此处填入前言内容 此处填入前言内容 此处填入前言内容 此处填入前言内容 此处填入前言内容 此处填入前言内容 此处填入前言内容 此处填入前言内容 此处填入前言内容 此处填入前言内容 此处填入前言内容。</w:t>
      </w:r>
    </w:p>
    <w:p>
      <w:pPr>
        <w:spacing w:before="156" w:beforeLines="50" w:after="156" w:afterLines="50"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1　</w:t>
      </w:r>
      <w:r>
        <w:rPr>
          <w:rFonts w:hint="eastAsia" w:ascii="黑体" w:eastAsia="黑体"/>
          <w:color w:val="31859C" w:themeColor="accent5" w:themeShade="BF"/>
          <w:sz w:val="28"/>
          <w:szCs w:val="28"/>
        </w:rPr>
        <w:t>此处填入一级标题１</w:t>
      </w:r>
    </w:p>
    <w:p>
      <w:pPr>
        <w:rPr>
          <w:color w:val="31859C" w:themeColor="accent5" w:themeShade="BF"/>
        </w:rPr>
      </w:pPr>
      <w:r>
        <w:rPr>
          <w:rFonts w:hint="eastAsia"/>
        </w:rPr>
        <w:t>1.1　</w:t>
      </w:r>
      <w:r>
        <w:rPr>
          <w:rFonts w:hint="eastAsia"/>
          <w:color w:val="31859C" w:themeColor="accent5" w:themeShade="BF"/>
        </w:rPr>
        <w:t>此处填入二级标题１</w:t>
      </w:r>
    </w:p>
    <w:p>
      <w:pPr>
        <w:ind w:firstLine="420"/>
        <w:rPr>
          <w:rFonts w:hint="eastAsia" w:eastAsiaTheme="minorEastAsia"/>
          <w:color w:val="31859C" w:themeColor="accent5" w:themeShade="BF"/>
          <w:lang w:eastAsia="zh-CN"/>
        </w:rPr>
      </w:pPr>
      <w:r>
        <w:rPr>
          <w:rFonts w:hint="eastAsia"/>
          <w:color w:val="31859C" w:themeColor="accent5" w:themeShade="BF"/>
        </w:rPr>
        <w:t>此处填入二级标题1内容；此处填入二级标题1内容；此处填入二级标题1内容；此处填入二级标题1内容</w:t>
      </w:r>
      <w:r>
        <w:rPr>
          <w:rFonts w:hint="eastAsia"/>
          <w:color w:val="31859C" w:themeColor="accent5" w:themeShade="BF"/>
          <w:lang w:eastAsia="zh-CN"/>
        </w:rPr>
        <w:t>。</w:t>
      </w:r>
    </w:p>
    <w:p>
      <w:pPr>
        <w:ind w:firstLine="420"/>
        <w:rPr>
          <w:rFonts w:hint="eastAsia" w:eastAsiaTheme="minorEastAsia"/>
          <w:color w:val="31859C" w:themeColor="accent5" w:themeShade="BF"/>
          <w:lang w:eastAsia="zh-CN"/>
        </w:rPr>
      </w:pPr>
      <w:r>
        <w:rPr>
          <w:rFonts w:hint="eastAsia"/>
          <w:color w:val="31859C" w:themeColor="accent5" w:themeShade="BF"/>
        </w:rPr>
        <w:t>此处填入二级标题1内容；此处填入二级标题1内容</w:t>
      </w:r>
      <w:r>
        <w:rPr>
          <w:rFonts w:hint="eastAsia"/>
          <w:color w:val="31859C" w:themeColor="accent5" w:themeShade="BF"/>
          <w:lang w:eastAsia="zh-CN"/>
        </w:rPr>
        <w:t>。</w:t>
      </w:r>
    </w:p>
    <w:p>
      <w:pPr>
        <w:ind w:firstLine="420"/>
        <w:rPr>
          <w:rFonts w:hint="eastAsia" w:eastAsiaTheme="minorEastAsia"/>
          <w:color w:val="31859C" w:themeColor="accent5" w:themeShade="BF"/>
          <w:lang w:eastAsia="zh-CN"/>
        </w:rPr>
      </w:pPr>
      <w:r>
        <w:rPr>
          <w:rFonts w:hint="eastAsia"/>
          <w:color w:val="31859C" w:themeColor="accent5" w:themeShade="BF"/>
        </w:rPr>
        <w:t>此处填入二级标题1内容；此处填入二级标题1内容</w:t>
      </w:r>
      <w:r>
        <w:rPr>
          <w:rFonts w:hint="eastAsia"/>
          <w:color w:val="31859C" w:themeColor="accent5" w:themeShade="BF"/>
          <w:lang w:eastAsia="zh-CN"/>
        </w:rPr>
        <w:t>。</w:t>
      </w:r>
    </w:p>
    <w:p>
      <w:pPr>
        <w:ind w:firstLine="420"/>
        <w:rPr>
          <w:rFonts w:hint="eastAsia" w:eastAsiaTheme="minorEastAsia"/>
          <w:color w:val="31859C" w:themeColor="accent5" w:themeShade="BF"/>
          <w:lang w:eastAsia="zh-CN"/>
        </w:rPr>
      </w:pPr>
      <w:r>
        <w:rPr>
          <w:rFonts w:hint="eastAsia"/>
          <w:color w:val="31859C" w:themeColor="accent5" w:themeShade="BF"/>
        </w:rPr>
        <w:t>此处填入二级标题1内容；此处填入二级标题1内容</w:t>
      </w:r>
      <w:r>
        <w:rPr>
          <w:rFonts w:hint="eastAsia"/>
          <w:color w:val="31859C" w:themeColor="accent5" w:themeShade="BF"/>
          <w:lang w:eastAsia="zh-CN"/>
        </w:rPr>
        <w:t>。</w:t>
      </w:r>
    </w:p>
    <w:p>
      <w:pPr>
        <w:rPr>
          <w:color w:val="31859C" w:themeColor="accent5" w:themeShade="BF"/>
        </w:rPr>
      </w:pPr>
      <w:r>
        <w:rPr>
          <w:rFonts w:hint="eastAsia"/>
        </w:rPr>
        <w:t>1.2　</w:t>
      </w:r>
      <w:r>
        <w:rPr>
          <w:rFonts w:hint="eastAsia"/>
          <w:color w:val="31859C" w:themeColor="accent5" w:themeShade="BF"/>
        </w:rPr>
        <w:t>此处填入二级标题2</w:t>
      </w:r>
    </w:p>
    <w:p>
      <w:pPr>
        <w:rPr>
          <w:rFonts w:hint="eastAsia"/>
          <w:color w:val="31859C" w:themeColor="accent5" w:themeShade="BF"/>
        </w:rPr>
      </w:pPr>
      <w:r>
        <w:rPr>
          <w:rFonts w:hint="eastAsia"/>
        </w:rPr>
        <w:t>1.2.1　</w:t>
      </w:r>
      <w:r>
        <w:rPr>
          <w:rFonts w:hint="eastAsia"/>
          <w:color w:val="31859C" w:themeColor="accent5" w:themeShade="BF"/>
        </w:rPr>
        <w:t>此处填入三级标题１</w:t>
      </w:r>
    </w:p>
    <w:p>
      <w:pPr>
        <w:ind w:firstLine="420" w:firstLineChars="200"/>
        <w:rPr>
          <w:rFonts w:hint="eastAsia" w:eastAsiaTheme="minorEastAsia"/>
          <w:color w:val="31859C" w:themeColor="accent5" w:themeShade="BF"/>
          <w:lang w:eastAsia="zh-CN"/>
        </w:rPr>
      </w:pPr>
      <w:r>
        <w:rPr>
          <w:rFonts w:hint="eastAsia"/>
          <w:color w:val="31859C" w:themeColor="accent5" w:themeShade="BF"/>
        </w:rPr>
        <w:t>此处填入三级标题１内容</w:t>
      </w:r>
      <w:r>
        <w:rPr>
          <w:rFonts w:hint="eastAsia"/>
          <w:color w:val="31859C" w:themeColor="accent5" w:themeShade="BF"/>
          <w:lang w:eastAsia="zh-CN"/>
        </w:rPr>
        <w:t>。</w:t>
      </w:r>
    </w:p>
    <w:p>
      <w:pPr>
        <w:ind w:firstLine="420" w:firstLineChars="200"/>
        <w:rPr>
          <w:color w:val="31859C" w:themeColor="accent5" w:themeShade="BF"/>
        </w:rPr>
      </w:pPr>
      <w:r>
        <w:rPr>
          <w:rFonts w:hint="eastAsia"/>
          <w:color w:val="31859C" w:themeColor="accent5" w:themeShade="BF"/>
        </w:rPr>
        <w:t>此处填入三级标题１内容；此处填入三级标题１内容此处填入三级标题１内容；此处填入三级标题１内容此处填入三级标题１内容。</w:t>
      </w:r>
    </w:p>
    <w:p>
      <w:pPr>
        <w:rPr>
          <w:rFonts w:hint="eastAsia"/>
          <w:color w:val="31859C" w:themeColor="accent5" w:themeShade="BF"/>
        </w:rPr>
      </w:pPr>
      <w:r>
        <w:rPr>
          <w:rFonts w:hint="eastAsia"/>
        </w:rPr>
        <w:t>1.2.2　</w:t>
      </w:r>
      <w:r>
        <w:rPr>
          <w:rFonts w:hint="eastAsia"/>
          <w:color w:val="31859C" w:themeColor="accent5" w:themeShade="BF"/>
        </w:rPr>
        <w:t>此处填入三级标题２</w:t>
      </w:r>
    </w:p>
    <w:p>
      <w:pPr>
        <w:ind w:firstLine="420" w:firstLineChars="200"/>
        <w:rPr>
          <w:rFonts w:hint="eastAsia" w:eastAsiaTheme="minorEastAsia"/>
          <w:color w:val="31859C" w:themeColor="accent5" w:themeShade="BF"/>
          <w:lang w:eastAsia="zh-CN"/>
        </w:rPr>
      </w:pPr>
      <w:r>
        <w:rPr>
          <w:rFonts w:hint="eastAsia"/>
          <w:color w:val="31859C" w:themeColor="accent5" w:themeShade="BF"/>
        </w:rPr>
        <w:t>此处填入三级标题２内容</w:t>
      </w:r>
      <w:r>
        <w:rPr>
          <w:rFonts w:hint="eastAsia"/>
          <w:color w:val="31859C" w:themeColor="accent5" w:themeShade="BF"/>
          <w:lang w:eastAsia="zh-CN"/>
        </w:rPr>
        <w:t>。</w:t>
      </w:r>
    </w:p>
    <w:p>
      <w:pPr>
        <w:ind w:firstLine="420" w:firstLineChars="200"/>
        <w:rPr>
          <w:rFonts w:hint="eastAsia" w:eastAsiaTheme="minorEastAsia"/>
          <w:color w:val="31859C" w:themeColor="accent5" w:themeShade="BF"/>
          <w:lang w:eastAsia="zh-CN"/>
        </w:rPr>
      </w:pPr>
      <w:r>
        <w:rPr>
          <w:rFonts w:hint="eastAsia"/>
          <w:color w:val="31859C" w:themeColor="accent5" w:themeShade="BF"/>
        </w:rPr>
        <w:t>此处填入三级标题２内容；此处填入三级标题２内容；此处填入三级标题２内容；此处填入三级标题２内容；此处填入三级标题２内容；此处填入三级标题２内容；此处填入三级标题２内容</w:t>
      </w:r>
      <w:r>
        <w:rPr>
          <w:rFonts w:hint="eastAsia"/>
          <w:color w:val="31859C" w:themeColor="accent5" w:themeShade="BF"/>
          <w:lang w:eastAsia="zh-CN"/>
        </w:rPr>
        <w:t>。</w:t>
      </w:r>
    </w:p>
    <w:p>
      <w:pPr>
        <w:rPr>
          <w:rFonts w:hint="eastAsia"/>
          <w:color w:val="31859C" w:themeColor="accent5" w:themeShade="BF"/>
        </w:rPr>
      </w:pPr>
      <w:r>
        <w:rPr>
          <w:rFonts w:hint="eastAsia"/>
        </w:rPr>
        <w:t>1.2.3　</w:t>
      </w:r>
      <w:r>
        <w:rPr>
          <w:rFonts w:hint="eastAsia"/>
          <w:color w:val="31859C" w:themeColor="accent5" w:themeShade="BF"/>
        </w:rPr>
        <w:t>此处填入三级标题3</w:t>
      </w:r>
    </w:p>
    <w:p>
      <w:pPr>
        <w:ind w:firstLine="420" w:firstLineChars="200"/>
        <w:rPr>
          <w:rFonts w:hint="eastAsia"/>
          <w:color w:val="31859C" w:themeColor="accent5" w:themeShade="BF"/>
          <w:lang w:eastAsia="zh-CN"/>
        </w:rPr>
      </w:pPr>
      <w:r>
        <w:rPr>
          <w:rFonts w:hint="eastAsia"/>
          <w:color w:val="31859C" w:themeColor="accent5" w:themeShade="BF"/>
        </w:rPr>
        <w:t>此处填入三级标题3内容</w:t>
      </w:r>
      <w:r>
        <w:rPr>
          <w:rFonts w:hint="eastAsia"/>
          <w:color w:val="31859C" w:themeColor="accent5" w:themeShade="BF"/>
          <w:lang w:eastAsia="zh-CN"/>
        </w:rPr>
        <w:t>。</w:t>
      </w:r>
    </w:p>
    <w:p>
      <w:pPr>
        <w:ind w:firstLine="420" w:firstLineChars="200"/>
        <w:rPr>
          <w:rFonts w:hint="eastAsia" w:eastAsiaTheme="minorEastAsia"/>
          <w:color w:val="31859C" w:themeColor="accent5" w:themeShade="BF"/>
          <w:lang w:eastAsia="zh-CN"/>
        </w:rPr>
      </w:pPr>
      <w:r>
        <w:rPr>
          <w:rFonts w:hint="eastAsia"/>
          <w:color w:val="31859C" w:themeColor="accent5" w:themeShade="BF"/>
        </w:rPr>
        <w:t>此处填入三级标题3内容；此处填入三级标题3内容；此处填入三级标题3内容；此处填入三级标题3内容；此处填入三级标题3内容；此处填入三级标题3内容；此处填入三级标题3内容；此处填入三级标题3内容</w:t>
      </w:r>
      <w:r>
        <w:rPr>
          <w:rFonts w:hint="eastAsia"/>
        </w:rPr>
        <w:t>（图１）</w:t>
      </w:r>
      <w:r>
        <w:rPr>
          <w:rFonts w:hint="eastAsia"/>
          <w:lang w:eastAsia="zh-CN"/>
        </w:rPr>
        <w:t>。</w:t>
      </w:r>
    </w:p>
    <w:p>
      <w:pPr>
        <w:jc w:val="center"/>
        <w:rPr>
          <w:color w:val="31859C" w:themeColor="accent5" w:themeShade="BF"/>
        </w:rPr>
      </w:pPr>
      <w:r>
        <mc:AlternateContent>
          <mc:Choice Requires="wps">
            <w:drawing>
              <wp:inline distT="0" distB="0" distL="0" distR="0">
                <wp:extent cx="2501900" cy="1716405"/>
                <wp:effectExtent l="0" t="0" r="12700" b="17145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17164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该处插入图片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35.15pt;width:197pt;" fillcolor="#FFFFFF" filled="t" stroked="t" coordsize="21600,21600" o:gfxdata="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YWUfC1QAAAAUBAAAPAAAAAAAAAAEAIAAAACIAAABk&#10;cnMvZG93bnJldi54bWxQSwECFAAUAAAACACHTuJAZl6q2kICAACIBAAADgAAAAAAAAABACAAAAAk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该处插入图片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jc w:val="center"/>
        <w:rPr>
          <w:color w:val="31859C" w:themeColor="accent5" w:themeShade="BF"/>
          <w:sz w:val="18"/>
        </w:rPr>
      </w:pPr>
      <w:r>
        <w:rPr>
          <w:rFonts w:hint="eastAsia" w:ascii="黑体" w:eastAsia="黑体"/>
          <w:sz w:val="18"/>
        </w:rPr>
        <w:t>图１　</w:t>
      </w:r>
      <w:r>
        <w:rPr>
          <w:rFonts w:hint="eastAsia"/>
          <w:color w:val="31859C" w:themeColor="accent5" w:themeShade="BF"/>
          <w:sz w:val="18"/>
        </w:rPr>
        <w:t>该处插入图片的名称</w:t>
      </w:r>
    </w:p>
    <w:p>
      <w:pPr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Fig </w:t>
      </w:r>
      <w:r>
        <w:rPr>
          <w:rFonts w:hint="eastAsia" w:ascii="Times New Roman" w:hAnsi="Times New Roman" w:cs="Times New Roman"/>
          <w:sz w:val="18"/>
        </w:rPr>
        <w:t>1　</w:t>
      </w:r>
      <w:r>
        <w:rPr>
          <w:rFonts w:hint="eastAsia" w:ascii="Times New Roman" w:hAnsi="Times New Roman" w:cs="Times New Roman"/>
          <w:color w:val="31859C" w:themeColor="accent5" w:themeShade="BF"/>
          <w:sz w:val="18"/>
        </w:rPr>
        <w:t>Title</w:t>
      </w:r>
    </w:p>
    <w:p>
      <w:pPr>
        <w:rPr>
          <w:color w:val="31859C" w:themeColor="accent5" w:themeShade="BF"/>
        </w:rPr>
      </w:pPr>
      <w:r>
        <w:rPr>
          <w:rFonts w:hint="eastAsia"/>
          <w:color w:val="31859C" w:themeColor="accent5" w:themeShade="BF"/>
        </w:rPr>
        <w:t>1.3　此处填入二级标题３</w:t>
      </w:r>
    </w:p>
    <w:p>
      <w:pPr>
        <w:ind w:firstLine="420"/>
        <w:rPr>
          <w:rFonts w:hint="eastAsia" w:eastAsiaTheme="minorEastAsia"/>
          <w:color w:val="31859C" w:themeColor="accent5" w:themeShade="BF"/>
          <w:lang w:eastAsia="zh-CN"/>
        </w:rPr>
      </w:pPr>
      <w:r>
        <w:rPr>
          <w:rFonts w:hint="eastAsia"/>
          <w:color w:val="31859C" w:themeColor="accent5" w:themeShade="BF"/>
        </w:rPr>
        <w:t>此处填入二级标题３内容；此处填入二级标题３内容；此处填入二级标题３内容；此处填入二级标题３内容；此处填入二级标题３内容</w:t>
      </w:r>
      <w:r>
        <w:rPr>
          <w:rFonts w:hint="eastAsia"/>
          <w:color w:val="31859C" w:themeColor="accent5" w:themeShade="BF"/>
          <w:lang w:eastAsia="zh-CN"/>
        </w:rPr>
        <w:t>。</w:t>
      </w:r>
    </w:p>
    <w:p>
      <w:pPr>
        <w:spacing w:before="156" w:beforeLines="50" w:after="156" w:afterLines="50" w:line="360" w:lineRule="auto"/>
        <w:rPr>
          <w:rFonts w:ascii="黑体" w:eastAsia="黑体"/>
          <w:color w:val="31859C" w:themeColor="accent5" w:themeShade="BF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2　</w:t>
      </w:r>
      <w:r>
        <w:rPr>
          <w:rFonts w:hint="eastAsia" w:ascii="黑体" w:eastAsia="黑体"/>
          <w:color w:val="31859C" w:themeColor="accent5" w:themeShade="BF"/>
          <w:sz w:val="28"/>
          <w:szCs w:val="28"/>
        </w:rPr>
        <w:t>此处填入一级标题2</w:t>
      </w:r>
    </w:p>
    <w:p>
      <w:pPr>
        <w:ind w:firstLine="420"/>
        <w:rPr>
          <w:rFonts w:hint="eastAsia" w:eastAsiaTheme="minorEastAsia"/>
          <w:color w:val="31859C" w:themeColor="accent5" w:themeShade="BF"/>
          <w:lang w:eastAsia="zh-CN"/>
        </w:rPr>
      </w:pPr>
      <w:r>
        <w:rPr>
          <w:rFonts w:hint="eastAsia"/>
          <w:color w:val="31859C" w:themeColor="accent5" w:themeShade="BF"/>
        </w:rPr>
        <w:t>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</w:t>
      </w:r>
      <w:r>
        <w:rPr>
          <w:rFonts w:hint="eastAsia"/>
          <w:color w:val="31859C" w:themeColor="accent5" w:themeShade="BF"/>
          <w:lang w:eastAsia="zh-CN"/>
        </w:rPr>
        <w:t>。</w:t>
      </w:r>
    </w:p>
    <w:p>
      <w:pPr>
        <w:ind w:firstLine="420"/>
        <w:rPr>
          <w:color w:val="31859C" w:themeColor="accent5" w:themeShade="BF"/>
        </w:rPr>
      </w:pPr>
      <w:r>
        <w:rPr>
          <w:rFonts w:hint="eastAsia"/>
          <w:color w:val="31859C" w:themeColor="accent5" w:themeShade="BF"/>
        </w:rPr>
        <w:t>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此处填入一级标题2内容；（表1）。</w:t>
      </w:r>
    </w:p>
    <w:p>
      <w:pPr>
        <w:jc w:val="center"/>
        <w:rPr>
          <w:rFonts w:ascii="黑体" w:eastAsia="黑体"/>
          <w:color w:val="31859C" w:themeColor="accent5" w:themeShade="BF"/>
          <w:sz w:val="18"/>
          <w:szCs w:val="18"/>
        </w:rPr>
      </w:pPr>
      <w:r>
        <w:rPr>
          <w:rFonts w:hint="eastAsia" w:ascii="黑体" w:eastAsia="黑体"/>
          <w:sz w:val="18"/>
          <w:szCs w:val="18"/>
        </w:rPr>
        <w:t>表</w:t>
      </w:r>
      <w:r>
        <w:rPr>
          <w:rFonts w:hint="eastAsia" w:ascii="黑体" w:eastAsia="黑体"/>
          <w:b/>
          <w:sz w:val="18"/>
          <w:szCs w:val="18"/>
        </w:rPr>
        <w:t>1</w:t>
      </w:r>
      <w:r>
        <w:rPr>
          <w:rFonts w:hint="eastAsia" w:ascii="黑体" w:eastAsia="黑体"/>
          <w:sz w:val="18"/>
          <w:szCs w:val="18"/>
        </w:rPr>
        <w:t>　</w:t>
      </w:r>
      <w:r>
        <w:rPr>
          <w:rFonts w:hint="eastAsia" w:ascii="黑体" w:eastAsia="黑体"/>
          <w:color w:val="31859C" w:themeColor="accent5" w:themeShade="BF"/>
          <w:sz w:val="18"/>
          <w:szCs w:val="18"/>
        </w:rPr>
        <w:t>该处插入表格标题</w:t>
      </w:r>
    </w:p>
    <w:p>
      <w:pPr>
        <w:jc w:val="center"/>
        <w:rPr>
          <w:rFonts w:ascii="Times New Roman" w:hAnsi="Times New Roman" w:eastAsia="黑体" w:cs="Times New Roman"/>
          <w:color w:val="31859C" w:themeColor="accent5" w:themeShade="BF"/>
        </w:rPr>
      </w:pPr>
      <w:r>
        <w:rPr>
          <w:rFonts w:ascii="Times New Roman" w:hAnsi="Times New Roman" w:eastAsia="黑体" w:cs="Times New Roman"/>
          <w:sz w:val="18"/>
          <w:szCs w:val="18"/>
        </w:rPr>
        <w:t>Tab 1</w:t>
      </w:r>
      <w:r>
        <w:rPr>
          <w:rFonts w:ascii="Times New Roman" w:hAnsi="Times New Roman" w:eastAsia="黑体" w:cs="Times New Roman"/>
          <w:color w:val="31859C" w:themeColor="accent5" w:themeShade="BF"/>
          <w:sz w:val="18"/>
          <w:szCs w:val="18"/>
        </w:rPr>
        <w:t>　Title</w:t>
      </w:r>
    </w:p>
    <w:p>
      <w:pPr>
        <w:spacing w:before="156" w:beforeLines="50" w:after="156" w:afterLines="50" w:line="360" w:lineRule="auto"/>
      </w:pPr>
      <w:r>
        <mc:AlternateContent>
          <mc:Choice Requires="wps">
            <w:drawing>
              <wp:inline distT="0" distB="0" distL="0" distR="0">
                <wp:extent cx="2579370" cy="1088390"/>
                <wp:effectExtent l="9525" t="9525" r="11430" b="6985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1088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此处插入图表，请使用三线表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85.7pt;width:203.1pt;" fillcolor="#FFFFFF" filled="t" stroked="t" coordsize="21600,21600" o:gfxdata="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Za6M91QAAAAUBAAAPAAAAAAAAAAEAIAAAACIAAABk&#10;cnMvZG93bnJldi54bWxQSwECFAAUAAAACACHTuJAXkMOVEICAACIBAAADgAAAAAAAAABACAAAAAk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此处插入图表，请使用三线表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spacing w:before="156" w:beforeLines="50" w:after="156" w:afterLines="50" w:line="360" w:lineRule="auto"/>
        <w:rPr>
          <w:rFonts w:ascii="黑体" w:eastAsia="黑体"/>
          <w:color w:val="31859C" w:themeColor="accent5" w:themeShade="BF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3　</w:t>
      </w:r>
      <w:r>
        <w:rPr>
          <w:rFonts w:hint="eastAsia" w:ascii="黑体" w:eastAsia="黑体"/>
          <w:color w:val="31859C" w:themeColor="accent5" w:themeShade="BF"/>
          <w:sz w:val="28"/>
          <w:szCs w:val="28"/>
        </w:rPr>
        <w:t>此处填入一级标题3</w:t>
      </w:r>
    </w:p>
    <w:p>
      <w:pPr>
        <w:ind w:firstLine="420"/>
        <w:rPr>
          <w:rFonts w:hint="eastAsia" w:eastAsiaTheme="minorEastAsia"/>
          <w:color w:val="31859C" w:themeColor="accent5" w:themeShade="BF"/>
          <w:lang w:eastAsia="zh-CN"/>
        </w:rPr>
      </w:pPr>
      <w:r>
        <w:rPr>
          <w:rFonts w:hint="eastAsia"/>
          <w:color w:val="31859C" w:themeColor="accent5" w:themeShade="BF"/>
        </w:rPr>
        <w:t>此处填入一级标题3内容；此处填入一级标题3内容；此处填入一级标题3内容；此处填入一级标题3内容；此处填入一级标题3内容；此处填入一级标题3内容；此处填入一级标题3内容；此处填入一级标题3内容；此处填入一级标题3内容；此处填入一级标题3内容；此处填入一级标题3内容；此处填入一级标题3内容；此处填入一级标题3内容；此处填入一级标题3内容；此处填入一级标题3内容；此处填入一级标题3内容</w:t>
      </w:r>
      <w:r>
        <w:rPr>
          <w:rFonts w:hint="eastAsia"/>
          <w:color w:val="31859C" w:themeColor="accent5" w:themeShade="BF"/>
          <w:lang w:eastAsia="zh-CN"/>
        </w:rPr>
        <w:t>。</w:t>
      </w:r>
    </w:p>
    <w:p>
      <w:pPr>
        <w:ind w:firstLine="420"/>
        <w:rPr>
          <w:rFonts w:hint="eastAsia" w:eastAsiaTheme="minorEastAsia"/>
          <w:color w:val="31859C" w:themeColor="accent5" w:themeShade="BF"/>
          <w:lang w:eastAsia="zh-CN"/>
        </w:rPr>
      </w:pPr>
      <w:r>
        <w:rPr>
          <w:rFonts w:hint="eastAsia"/>
          <w:color w:val="31859C" w:themeColor="accent5" w:themeShade="BF"/>
        </w:rPr>
        <w:t>此处填入一级标题3内容；此处填入一级标题3内容；此处填入一级标题3内容；此处填入一级标题3内容；此处填入一级标题3内容；此处填入一级标题3内容；此处填入一级标题3内容；此处填入一级标题3内容；此处填入一级标题3内容；此处填入一级标题3内容；此处填入一级标题3内容；此处填入一级标题3内容；此处填入一级标题3内容；此处填入一级标题3内容；此处填入一级标题3内容；此处填入一级标题3内容</w:t>
      </w:r>
      <w:r>
        <w:rPr>
          <w:rFonts w:hint="eastAsia"/>
          <w:color w:val="31859C" w:themeColor="accent5" w:themeShade="BF"/>
          <w:lang w:eastAsia="zh-CN"/>
        </w:rPr>
        <w:t>。</w:t>
      </w:r>
    </w:p>
    <w:p>
      <w:pPr>
        <w:ind w:firstLine="420"/>
        <w:rPr>
          <w:color w:val="31859C" w:themeColor="accent5" w:themeShade="BF"/>
        </w:rPr>
      </w:pPr>
    </w:p>
    <w:p>
      <w:pPr>
        <w:jc w:val="center"/>
        <w:rPr>
          <w:rFonts w:ascii="黑体" w:eastAsia="黑体"/>
          <w:sz w:val="18"/>
        </w:rPr>
      </w:pPr>
      <w:r>
        <w:rPr>
          <w:rFonts w:hint="eastAsia" w:ascii="黑体" w:eastAsia="黑体"/>
          <w:sz w:val="18"/>
        </w:rPr>
        <w:t>［参　考　文　献］</w:t>
      </w:r>
    </w:p>
    <w:p>
      <w:pPr>
        <w:ind w:left="364" w:hanging="363" w:hangingChars="202"/>
        <w:rPr>
          <w:rFonts w:ascii="Times New Roman" w:hAnsi="Times New Roman" w:cs="Times New Roman"/>
          <w:color w:val="31859C" w:themeColor="accent5" w:themeShade="BF"/>
          <w:sz w:val="18"/>
        </w:rPr>
      </w:pPr>
      <w:r>
        <w:rPr>
          <w:rFonts w:ascii="Times New Roman" w:hAnsi="Times New Roman" w:cs="Times New Roman"/>
          <w:sz w:val="18"/>
        </w:rPr>
        <w:t>[1]</w:t>
      </w:r>
      <w:r>
        <w:rPr>
          <w:rFonts w:ascii="Times New Roman" w:hAnsi="Times New Roman" w:cs="Times New Roman"/>
          <w:color w:val="31859C" w:themeColor="accent5" w:themeShade="BF"/>
          <w:sz w:val="18"/>
        </w:rPr>
        <w:t>　作者.书名[M].版本项.出版地：出版者,出版年:引文页码.</w:t>
      </w:r>
    </w:p>
    <w:p>
      <w:pPr>
        <w:ind w:left="364" w:hanging="363" w:hangingChars="202"/>
        <w:rPr>
          <w:rFonts w:ascii="Times New Roman" w:hAnsi="Times New Roman" w:cs="Times New Roman"/>
          <w:color w:val="31859C" w:themeColor="accent5" w:themeShade="BF"/>
          <w:sz w:val="18"/>
        </w:rPr>
      </w:pPr>
      <w:r>
        <w:rPr>
          <w:rFonts w:ascii="Times New Roman" w:hAnsi="Times New Roman" w:cs="Times New Roman"/>
          <w:sz w:val="18"/>
        </w:rPr>
        <w:t>[2]</w:t>
      </w:r>
      <w:r>
        <w:rPr>
          <w:rFonts w:ascii="Times New Roman" w:hAnsi="Times New Roman" w:cs="Times New Roman"/>
          <w:color w:val="31859C" w:themeColor="accent5" w:themeShade="BF"/>
          <w:sz w:val="18"/>
        </w:rPr>
        <w:t>　作者,作者,作者,等.文章题名[J].期刊名,年,卷(期)：页码.</w:t>
      </w:r>
    </w:p>
    <w:p>
      <w:pPr>
        <w:ind w:firstLine="420"/>
      </w:pPr>
    </w:p>
    <w:p>
      <w:pPr>
        <w:ind w:firstLine="420"/>
        <w:sectPr>
          <w:type w:val="continuous"/>
          <w:pgSz w:w="11906" w:h="16838"/>
          <w:pgMar w:top="1440" w:right="849" w:bottom="1440" w:left="1134" w:header="851" w:footer="992" w:gutter="0"/>
          <w:cols w:space="425" w:num="2"/>
          <w:docGrid w:type="lines" w:linePitch="312" w:charSpace="0"/>
        </w:sectPr>
      </w:pPr>
    </w:p>
    <w:p>
      <w:pPr>
        <w:rPr>
          <w:rFonts w:ascii="Times New Roman" w:hAnsi="Times New Roman" w:eastAsia="黑体" w:cs="Times New Roman"/>
          <w:color w:val="31859C" w:themeColor="accent5" w:themeShade="BF"/>
          <w:szCs w:val="21"/>
        </w:rPr>
      </w:pPr>
    </w:p>
    <w:p>
      <w:pPr>
        <w:rPr>
          <w:rFonts w:ascii="Times New Roman" w:hAnsi="Times New Roman" w:eastAsia="黑体" w:cs="Times New Roman"/>
          <w:color w:val="31859C" w:themeColor="accent5" w:themeShade="BF"/>
          <w:szCs w:val="21"/>
        </w:rPr>
      </w:pPr>
    </w:p>
    <w:p>
      <w:pPr>
        <w:rPr>
          <w:rFonts w:ascii="Times New Roman" w:hAnsi="Times New Roman" w:eastAsia="黑体" w:cs="Times New Roman"/>
          <w:color w:val="31859C" w:themeColor="accent5" w:themeShade="BF"/>
          <w:szCs w:val="21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5"/>
        <w:rPr>
          <w:color w:val="31859C" w:themeColor="accent5" w:themeShade="BF"/>
        </w:rPr>
      </w:pPr>
      <w:r>
        <w:rPr>
          <w:rStyle w:val="8"/>
        </w:rPr>
        <w:sym w:font="Symbol" w:char="F020"/>
      </w:r>
      <w:r>
        <w:rPr>
          <w:rFonts w:hint="eastAsia"/>
        </w:rPr>
        <w:t>基金项目：</w:t>
      </w:r>
      <w:r>
        <w:rPr>
          <w:rFonts w:hint="eastAsia"/>
          <w:color w:val="31859C" w:themeColor="accent5" w:themeShade="BF"/>
        </w:rPr>
        <w:t>基金名称（编号）</w:t>
      </w:r>
    </w:p>
    <w:p>
      <w:pPr>
        <w:pStyle w:val="5"/>
        <w:rPr>
          <w:color w:val="31859C" w:themeColor="accent5" w:themeShade="BF"/>
        </w:rPr>
      </w:pPr>
      <w:r>
        <w:rPr>
          <w:rFonts w:hint="eastAsia"/>
        </w:rPr>
        <w:t>作者单位：1</w:t>
      </w:r>
      <w:r>
        <w:rPr>
          <w:rFonts w:hint="eastAsia"/>
          <w:color w:val="31859C" w:themeColor="accent5" w:themeShade="BF"/>
        </w:rPr>
        <w:t>第一作者单位，城市（邮编）</w:t>
      </w:r>
      <w:r>
        <w:rPr>
          <w:rFonts w:hint="eastAsia"/>
        </w:rPr>
        <w:t>；2</w:t>
      </w:r>
      <w:r>
        <w:rPr>
          <w:rFonts w:hint="eastAsia"/>
          <w:color w:val="31859C" w:themeColor="accent5" w:themeShade="BF"/>
        </w:rPr>
        <w:t>第二作者单位，城市（邮编）</w:t>
      </w:r>
    </w:p>
    <w:p>
      <w:pPr>
        <w:pStyle w:val="5"/>
        <w:rPr>
          <w:color w:val="31859C" w:themeColor="accent5" w:themeShade="BF"/>
        </w:rPr>
      </w:pPr>
      <w:r>
        <w:rPr>
          <w:rFonts w:hint="eastAsia"/>
        </w:rPr>
        <w:t>通信作者：</w:t>
      </w:r>
      <w:r>
        <w:rPr>
          <w:rFonts w:hint="eastAsia"/>
          <w:color w:val="31859C" w:themeColor="accent5" w:themeShade="BF"/>
        </w:rPr>
        <w:t>姓名</w:t>
      </w:r>
      <w:r>
        <w:rPr>
          <w:rFonts w:hint="eastAsia"/>
        </w:rPr>
        <w:t>：Tel：</w:t>
      </w:r>
      <w:r>
        <w:rPr>
          <w:rFonts w:hint="eastAsia"/>
          <w:color w:val="31859C" w:themeColor="accent5" w:themeShade="BF"/>
        </w:rPr>
        <w:t>（区号）号码</w:t>
      </w:r>
    </w:p>
    <w:p>
      <w:pPr>
        <w:pStyle w:val="5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  E-mail：</w:t>
      </w:r>
      <w:r>
        <w:rPr>
          <w:rFonts w:hint="eastAsia"/>
          <w:color w:val="31859C" w:themeColor="accent5" w:themeShade="BF"/>
        </w:rPr>
        <w:t>**</w:t>
      </w:r>
      <w:r>
        <w:rPr>
          <w:rFonts w:hint="eastAsia"/>
        </w:rPr>
        <w:t>@</w:t>
      </w:r>
      <w:r>
        <w:rPr>
          <w:rFonts w:hint="eastAsia"/>
          <w:color w:val="31859C" w:themeColor="accent5" w:themeShade="BF"/>
        </w:rPr>
        <w:t>**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6" w:space="0"/>
      </w:pBdr>
    </w:pPr>
  </w:p>
  <w:p>
    <w:pPr>
      <w:pStyle w:val="4"/>
      <w:pBdr>
        <w:bottom w:val="single" w:color="auto" w:sz="6" w:space="0"/>
      </w:pBdr>
    </w:pPr>
    <w:r>
      <w:rPr>
        <w:rFonts w:hint="eastAsia"/>
      </w:rPr>
      <w:t>《口腔医学》　××年××月　第××卷第×期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color w:val="31859C" w:themeColor="accent5" w:themeShade="BF"/>
      </w:rPr>
    </w:pPr>
  </w:p>
  <w:p>
    <w:pPr>
      <w:pStyle w:val="4"/>
    </w:pPr>
    <w:r>
      <w:rPr>
        <w:rFonts w:hint="eastAsia"/>
        <w:color w:val="31859C" w:themeColor="accent5" w:themeShade="BF"/>
      </w:rPr>
      <w:t>作者,等.篇名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attachedTemplate r:id="rId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xNjlhN2MyYzhkYzY3NTg3M2U5ZDA3OTM4MGZmZDcifQ=="/>
  </w:docVars>
  <w:rsids>
    <w:rsidRoot w:val="005303D5"/>
    <w:rsid w:val="000070A3"/>
    <w:rsid w:val="000103C0"/>
    <w:rsid w:val="00011772"/>
    <w:rsid w:val="000126E7"/>
    <w:rsid w:val="00013ECD"/>
    <w:rsid w:val="0001553B"/>
    <w:rsid w:val="0001676B"/>
    <w:rsid w:val="000317BB"/>
    <w:rsid w:val="00033B5E"/>
    <w:rsid w:val="00033EEF"/>
    <w:rsid w:val="000353BD"/>
    <w:rsid w:val="000366DF"/>
    <w:rsid w:val="000424BE"/>
    <w:rsid w:val="00042AB2"/>
    <w:rsid w:val="00052CEB"/>
    <w:rsid w:val="00056E87"/>
    <w:rsid w:val="0005720C"/>
    <w:rsid w:val="00057BA2"/>
    <w:rsid w:val="00057D83"/>
    <w:rsid w:val="000612D1"/>
    <w:rsid w:val="00064A43"/>
    <w:rsid w:val="00065927"/>
    <w:rsid w:val="00066106"/>
    <w:rsid w:val="00066A53"/>
    <w:rsid w:val="00067526"/>
    <w:rsid w:val="000713DC"/>
    <w:rsid w:val="00073841"/>
    <w:rsid w:val="000742E9"/>
    <w:rsid w:val="00077E9F"/>
    <w:rsid w:val="000866DA"/>
    <w:rsid w:val="00090954"/>
    <w:rsid w:val="000973EC"/>
    <w:rsid w:val="000A60B1"/>
    <w:rsid w:val="000A7B15"/>
    <w:rsid w:val="000B3007"/>
    <w:rsid w:val="000B412B"/>
    <w:rsid w:val="000B42E4"/>
    <w:rsid w:val="000B79B1"/>
    <w:rsid w:val="000B7C0F"/>
    <w:rsid w:val="000C080C"/>
    <w:rsid w:val="000C53F5"/>
    <w:rsid w:val="000C60FD"/>
    <w:rsid w:val="000C725D"/>
    <w:rsid w:val="000D09DF"/>
    <w:rsid w:val="000D6B31"/>
    <w:rsid w:val="000D7035"/>
    <w:rsid w:val="000E2C1F"/>
    <w:rsid w:val="000E420A"/>
    <w:rsid w:val="000E612D"/>
    <w:rsid w:val="000F2458"/>
    <w:rsid w:val="000F54E1"/>
    <w:rsid w:val="00102F94"/>
    <w:rsid w:val="001034DF"/>
    <w:rsid w:val="00103D10"/>
    <w:rsid w:val="0011190D"/>
    <w:rsid w:val="00112896"/>
    <w:rsid w:val="0011294D"/>
    <w:rsid w:val="001215DE"/>
    <w:rsid w:val="001320A0"/>
    <w:rsid w:val="00132EB5"/>
    <w:rsid w:val="00143408"/>
    <w:rsid w:val="00144A68"/>
    <w:rsid w:val="00146FCA"/>
    <w:rsid w:val="00151A4E"/>
    <w:rsid w:val="00151C83"/>
    <w:rsid w:val="00151DE9"/>
    <w:rsid w:val="00152179"/>
    <w:rsid w:val="0015252D"/>
    <w:rsid w:val="00152AF1"/>
    <w:rsid w:val="00153149"/>
    <w:rsid w:val="001624AD"/>
    <w:rsid w:val="0016381D"/>
    <w:rsid w:val="001638FC"/>
    <w:rsid w:val="00163D1D"/>
    <w:rsid w:val="00165BC2"/>
    <w:rsid w:val="0017084A"/>
    <w:rsid w:val="00171C20"/>
    <w:rsid w:val="00173553"/>
    <w:rsid w:val="00174852"/>
    <w:rsid w:val="0017781A"/>
    <w:rsid w:val="0019064F"/>
    <w:rsid w:val="0019120B"/>
    <w:rsid w:val="00191C58"/>
    <w:rsid w:val="00191F48"/>
    <w:rsid w:val="00196AE5"/>
    <w:rsid w:val="001A2E55"/>
    <w:rsid w:val="001A509E"/>
    <w:rsid w:val="001A5BF8"/>
    <w:rsid w:val="001B06A3"/>
    <w:rsid w:val="001B1709"/>
    <w:rsid w:val="001C321D"/>
    <w:rsid w:val="001C38BD"/>
    <w:rsid w:val="001C3E8B"/>
    <w:rsid w:val="001C411B"/>
    <w:rsid w:val="001C65BF"/>
    <w:rsid w:val="001C7051"/>
    <w:rsid w:val="001D2C68"/>
    <w:rsid w:val="001E138B"/>
    <w:rsid w:val="001E31D9"/>
    <w:rsid w:val="001E4C32"/>
    <w:rsid w:val="001F0AFA"/>
    <w:rsid w:val="001F1746"/>
    <w:rsid w:val="001F1F0B"/>
    <w:rsid w:val="002026E5"/>
    <w:rsid w:val="00203E45"/>
    <w:rsid w:val="002058CB"/>
    <w:rsid w:val="0021054D"/>
    <w:rsid w:val="0021699A"/>
    <w:rsid w:val="00222B58"/>
    <w:rsid w:val="00231874"/>
    <w:rsid w:val="00232617"/>
    <w:rsid w:val="00234507"/>
    <w:rsid w:val="00236839"/>
    <w:rsid w:val="00241292"/>
    <w:rsid w:val="0026351E"/>
    <w:rsid w:val="00270F16"/>
    <w:rsid w:val="00271A21"/>
    <w:rsid w:val="002749D7"/>
    <w:rsid w:val="00282794"/>
    <w:rsid w:val="00283159"/>
    <w:rsid w:val="00285503"/>
    <w:rsid w:val="00287C9D"/>
    <w:rsid w:val="00295751"/>
    <w:rsid w:val="002A0AB3"/>
    <w:rsid w:val="002B146C"/>
    <w:rsid w:val="002C406A"/>
    <w:rsid w:val="002C605D"/>
    <w:rsid w:val="002C61BA"/>
    <w:rsid w:val="002C7AEA"/>
    <w:rsid w:val="002D22DB"/>
    <w:rsid w:val="002D5D21"/>
    <w:rsid w:val="002D7662"/>
    <w:rsid w:val="002E1107"/>
    <w:rsid w:val="002E61B5"/>
    <w:rsid w:val="002F15CC"/>
    <w:rsid w:val="002F31AA"/>
    <w:rsid w:val="002F5E8E"/>
    <w:rsid w:val="00301B8E"/>
    <w:rsid w:val="00303963"/>
    <w:rsid w:val="00306574"/>
    <w:rsid w:val="00315027"/>
    <w:rsid w:val="0031607F"/>
    <w:rsid w:val="00321271"/>
    <w:rsid w:val="00322506"/>
    <w:rsid w:val="003306D8"/>
    <w:rsid w:val="0033485D"/>
    <w:rsid w:val="003442D3"/>
    <w:rsid w:val="00353460"/>
    <w:rsid w:val="00354FF1"/>
    <w:rsid w:val="00370B15"/>
    <w:rsid w:val="00372F6B"/>
    <w:rsid w:val="00373B11"/>
    <w:rsid w:val="003832E9"/>
    <w:rsid w:val="003841D1"/>
    <w:rsid w:val="00390479"/>
    <w:rsid w:val="00391C89"/>
    <w:rsid w:val="0039295A"/>
    <w:rsid w:val="0039455E"/>
    <w:rsid w:val="003946D2"/>
    <w:rsid w:val="003A1142"/>
    <w:rsid w:val="003A271D"/>
    <w:rsid w:val="003A4E2E"/>
    <w:rsid w:val="003A77A8"/>
    <w:rsid w:val="003A7A3D"/>
    <w:rsid w:val="003B3BEE"/>
    <w:rsid w:val="003B4524"/>
    <w:rsid w:val="003B7862"/>
    <w:rsid w:val="003C3905"/>
    <w:rsid w:val="003C70F2"/>
    <w:rsid w:val="003C7585"/>
    <w:rsid w:val="003C785B"/>
    <w:rsid w:val="003D043B"/>
    <w:rsid w:val="003D1646"/>
    <w:rsid w:val="003D447A"/>
    <w:rsid w:val="003D5BB1"/>
    <w:rsid w:val="003D5F66"/>
    <w:rsid w:val="003D68E2"/>
    <w:rsid w:val="003E0511"/>
    <w:rsid w:val="003E479A"/>
    <w:rsid w:val="003E66F1"/>
    <w:rsid w:val="003F1C71"/>
    <w:rsid w:val="003F2CCF"/>
    <w:rsid w:val="003F3AC7"/>
    <w:rsid w:val="003F41F0"/>
    <w:rsid w:val="003F75A4"/>
    <w:rsid w:val="004171CE"/>
    <w:rsid w:val="004216A3"/>
    <w:rsid w:val="004218C2"/>
    <w:rsid w:val="004223FC"/>
    <w:rsid w:val="00422540"/>
    <w:rsid w:val="004247C5"/>
    <w:rsid w:val="00426271"/>
    <w:rsid w:val="00426B16"/>
    <w:rsid w:val="0042724C"/>
    <w:rsid w:val="00434AAE"/>
    <w:rsid w:val="00441E22"/>
    <w:rsid w:val="00444C29"/>
    <w:rsid w:val="004475E4"/>
    <w:rsid w:val="004576B8"/>
    <w:rsid w:val="00461B88"/>
    <w:rsid w:val="00465220"/>
    <w:rsid w:val="00466D62"/>
    <w:rsid w:val="00470383"/>
    <w:rsid w:val="004726DE"/>
    <w:rsid w:val="004815C1"/>
    <w:rsid w:val="0049387A"/>
    <w:rsid w:val="0049490F"/>
    <w:rsid w:val="00495100"/>
    <w:rsid w:val="004970CB"/>
    <w:rsid w:val="004977C4"/>
    <w:rsid w:val="004A4B1E"/>
    <w:rsid w:val="004B009F"/>
    <w:rsid w:val="004B33D9"/>
    <w:rsid w:val="004B63B5"/>
    <w:rsid w:val="004C5AE2"/>
    <w:rsid w:val="004D2A2B"/>
    <w:rsid w:val="004D7945"/>
    <w:rsid w:val="004E55C6"/>
    <w:rsid w:val="004F2D45"/>
    <w:rsid w:val="004F307B"/>
    <w:rsid w:val="004F5CA1"/>
    <w:rsid w:val="00503201"/>
    <w:rsid w:val="00503F8C"/>
    <w:rsid w:val="00505DD6"/>
    <w:rsid w:val="00506865"/>
    <w:rsid w:val="00514653"/>
    <w:rsid w:val="005249A9"/>
    <w:rsid w:val="005303D5"/>
    <w:rsid w:val="0053226A"/>
    <w:rsid w:val="0053727A"/>
    <w:rsid w:val="005423E2"/>
    <w:rsid w:val="00542C8F"/>
    <w:rsid w:val="00553944"/>
    <w:rsid w:val="00557AD7"/>
    <w:rsid w:val="0056237B"/>
    <w:rsid w:val="00562FF2"/>
    <w:rsid w:val="00572A11"/>
    <w:rsid w:val="005764C6"/>
    <w:rsid w:val="00577098"/>
    <w:rsid w:val="005802B0"/>
    <w:rsid w:val="005868EB"/>
    <w:rsid w:val="00586CDF"/>
    <w:rsid w:val="005908EA"/>
    <w:rsid w:val="005A1FD0"/>
    <w:rsid w:val="005B7977"/>
    <w:rsid w:val="005C0774"/>
    <w:rsid w:val="005C0E08"/>
    <w:rsid w:val="005C15E0"/>
    <w:rsid w:val="005D2485"/>
    <w:rsid w:val="005E3D1C"/>
    <w:rsid w:val="005F3952"/>
    <w:rsid w:val="005F5C45"/>
    <w:rsid w:val="005F5DC6"/>
    <w:rsid w:val="005F6871"/>
    <w:rsid w:val="006010A0"/>
    <w:rsid w:val="00604ABD"/>
    <w:rsid w:val="00612DB0"/>
    <w:rsid w:val="006156C0"/>
    <w:rsid w:val="00620008"/>
    <w:rsid w:val="00623E68"/>
    <w:rsid w:val="00624B98"/>
    <w:rsid w:val="00624FFE"/>
    <w:rsid w:val="006260C4"/>
    <w:rsid w:val="006270BB"/>
    <w:rsid w:val="00631A2D"/>
    <w:rsid w:val="00635CB5"/>
    <w:rsid w:val="0063724A"/>
    <w:rsid w:val="00637686"/>
    <w:rsid w:val="00644912"/>
    <w:rsid w:val="00645062"/>
    <w:rsid w:val="00651A6B"/>
    <w:rsid w:val="00651DEE"/>
    <w:rsid w:val="00652678"/>
    <w:rsid w:val="0065387A"/>
    <w:rsid w:val="00663905"/>
    <w:rsid w:val="00665CB9"/>
    <w:rsid w:val="00670147"/>
    <w:rsid w:val="006705AC"/>
    <w:rsid w:val="00684215"/>
    <w:rsid w:val="00687668"/>
    <w:rsid w:val="006A37DD"/>
    <w:rsid w:val="006A58C2"/>
    <w:rsid w:val="006A71DE"/>
    <w:rsid w:val="006A7A37"/>
    <w:rsid w:val="006C1F03"/>
    <w:rsid w:val="006C3D0C"/>
    <w:rsid w:val="006C4C94"/>
    <w:rsid w:val="006D04F8"/>
    <w:rsid w:val="006D354E"/>
    <w:rsid w:val="006E2D20"/>
    <w:rsid w:val="006E5116"/>
    <w:rsid w:val="00703089"/>
    <w:rsid w:val="007118F4"/>
    <w:rsid w:val="007205D1"/>
    <w:rsid w:val="00724239"/>
    <w:rsid w:val="00726EC1"/>
    <w:rsid w:val="00734266"/>
    <w:rsid w:val="0073633C"/>
    <w:rsid w:val="0074036D"/>
    <w:rsid w:val="00741734"/>
    <w:rsid w:val="0074367B"/>
    <w:rsid w:val="00746514"/>
    <w:rsid w:val="00747DA0"/>
    <w:rsid w:val="00747F63"/>
    <w:rsid w:val="00756FF3"/>
    <w:rsid w:val="007648B8"/>
    <w:rsid w:val="00765F65"/>
    <w:rsid w:val="00766F9B"/>
    <w:rsid w:val="0077001C"/>
    <w:rsid w:val="00770551"/>
    <w:rsid w:val="0077265D"/>
    <w:rsid w:val="007866B9"/>
    <w:rsid w:val="007872E3"/>
    <w:rsid w:val="00791542"/>
    <w:rsid w:val="00793E68"/>
    <w:rsid w:val="007A2AAB"/>
    <w:rsid w:val="007A4C0C"/>
    <w:rsid w:val="007B2015"/>
    <w:rsid w:val="007B2799"/>
    <w:rsid w:val="007B32DC"/>
    <w:rsid w:val="007C03BD"/>
    <w:rsid w:val="007C3177"/>
    <w:rsid w:val="007C34C1"/>
    <w:rsid w:val="007C77B5"/>
    <w:rsid w:val="007D0B06"/>
    <w:rsid w:val="007D706F"/>
    <w:rsid w:val="007E5B57"/>
    <w:rsid w:val="007E6716"/>
    <w:rsid w:val="007F02B4"/>
    <w:rsid w:val="007F15B5"/>
    <w:rsid w:val="007F3766"/>
    <w:rsid w:val="00801582"/>
    <w:rsid w:val="00802532"/>
    <w:rsid w:val="008112F3"/>
    <w:rsid w:val="00812E9D"/>
    <w:rsid w:val="008159E4"/>
    <w:rsid w:val="00826D66"/>
    <w:rsid w:val="0083280A"/>
    <w:rsid w:val="0083417D"/>
    <w:rsid w:val="008433E4"/>
    <w:rsid w:val="00853566"/>
    <w:rsid w:val="00857188"/>
    <w:rsid w:val="00857DE0"/>
    <w:rsid w:val="0086157D"/>
    <w:rsid w:val="00862EEE"/>
    <w:rsid w:val="008633BB"/>
    <w:rsid w:val="00863CF0"/>
    <w:rsid w:val="008702F5"/>
    <w:rsid w:val="00876859"/>
    <w:rsid w:val="00877C76"/>
    <w:rsid w:val="0088026F"/>
    <w:rsid w:val="00880F39"/>
    <w:rsid w:val="00890C4B"/>
    <w:rsid w:val="00891699"/>
    <w:rsid w:val="008A5622"/>
    <w:rsid w:val="008B146A"/>
    <w:rsid w:val="008B6F54"/>
    <w:rsid w:val="008C5051"/>
    <w:rsid w:val="008C6604"/>
    <w:rsid w:val="008C72B9"/>
    <w:rsid w:val="008D29BE"/>
    <w:rsid w:val="008D430B"/>
    <w:rsid w:val="008D45AB"/>
    <w:rsid w:val="008E39E8"/>
    <w:rsid w:val="008E7FCD"/>
    <w:rsid w:val="008F30FA"/>
    <w:rsid w:val="008F5033"/>
    <w:rsid w:val="00905F45"/>
    <w:rsid w:val="00913361"/>
    <w:rsid w:val="00916520"/>
    <w:rsid w:val="009176A6"/>
    <w:rsid w:val="00921CAE"/>
    <w:rsid w:val="00921D8C"/>
    <w:rsid w:val="00941331"/>
    <w:rsid w:val="00942561"/>
    <w:rsid w:val="00943704"/>
    <w:rsid w:val="0094646A"/>
    <w:rsid w:val="00950709"/>
    <w:rsid w:val="009567B3"/>
    <w:rsid w:val="00967540"/>
    <w:rsid w:val="00967BAC"/>
    <w:rsid w:val="00975516"/>
    <w:rsid w:val="0098168D"/>
    <w:rsid w:val="00983295"/>
    <w:rsid w:val="00984CE0"/>
    <w:rsid w:val="00986884"/>
    <w:rsid w:val="00991B6B"/>
    <w:rsid w:val="009A3F21"/>
    <w:rsid w:val="009B015E"/>
    <w:rsid w:val="009B266A"/>
    <w:rsid w:val="009B2B6E"/>
    <w:rsid w:val="009B3AF5"/>
    <w:rsid w:val="009B3D2A"/>
    <w:rsid w:val="009B5AE9"/>
    <w:rsid w:val="009B6409"/>
    <w:rsid w:val="009B74EC"/>
    <w:rsid w:val="009C0558"/>
    <w:rsid w:val="009C0F3A"/>
    <w:rsid w:val="009C53CC"/>
    <w:rsid w:val="009C667D"/>
    <w:rsid w:val="009D3C58"/>
    <w:rsid w:val="009E0D46"/>
    <w:rsid w:val="009E560B"/>
    <w:rsid w:val="009F59F3"/>
    <w:rsid w:val="009F5B46"/>
    <w:rsid w:val="00A031A5"/>
    <w:rsid w:val="00A03747"/>
    <w:rsid w:val="00A070D2"/>
    <w:rsid w:val="00A07951"/>
    <w:rsid w:val="00A07C07"/>
    <w:rsid w:val="00A11A56"/>
    <w:rsid w:val="00A124FD"/>
    <w:rsid w:val="00A14754"/>
    <w:rsid w:val="00A23180"/>
    <w:rsid w:val="00A233DD"/>
    <w:rsid w:val="00A23E36"/>
    <w:rsid w:val="00A241E3"/>
    <w:rsid w:val="00A254C4"/>
    <w:rsid w:val="00A275CB"/>
    <w:rsid w:val="00A376C4"/>
    <w:rsid w:val="00A450BA"/>
    <w:rsid w:val="00A549CF"/>
    <w:rsid w:val="00A57C1C"/>
    <w:rsid w:val="00A60AD0"/>
    <w:rsid w:val="00A63902"/>
    <w:rsid w:val="00A67EEE"/>
    <w:rsid w:val="00A81361"/>
    <w:rsid w:val="00A83341"/>
    <w:rsid w:val="00A933BB"/>
    <w:rsid w:val="00A96943"/>
    <w:rsid w:val="00AA12E6"/>
    <w:rsid w:val="00AA7B1C"/>
    <w:rsid w:val="00AB4205"/>
    <w:rsid w:val="00AB47D3"/>
    <w:rsid w:val="00AB5D8C"/>
    <w:rsid w:val="00AB75BB"/>
    <w:rsid w:val="00AD02A9"/>
    <w:rsid w:val="00AD05EC"/>
    <w:rsid w:val="00AD4044"/>
    <w:rsid w:val="00AD40E3"/>
    <w:rsid w:val="00AD4630"/>
    <w:rsid w:val="00AE4865"/>
    <w:rsid w:val="00AF02D1"/>
    <w:rsid w:val="00AF7720"/>
    <w:rsid w:val="00B03E53"/>
    <w:rsid w:val="00B05B4F"/>
    <w:rsid w:val="00B071C7"/>
    <w:rsid w:val="00B114AF"/>
    <w:rsid w:val="00B11D94"/>
    <w:rsid w:val="00B13EFB"/>
    <w:rsid w:val="00B259A1"/>
    <w:rsid w:val="00B26DA2"/>
    <w:rsid w:val="00B31382"/>
    <w:rsid w:val="00B33F78"/>
    <w:rsid w:val="00B526C8"/>
    <w:rsid w:val="00B534FC"/>
    <w:rsid w:val="00B53737"/>
    <w:rsid w:val="00B645FC"/>
    <w:rsid w:val="00B64BCF"/>
    <w:rsid w:val="00B663B5"/>
    <w:rsid w:val="00B71CA5"/>
    <w:rsid w:val="00B72CC4"/>
    <w:rsid w:val="00B73C64"/>
    <w:rsid w:val="00B745A7"/>
    <w:rsid w:val="00B74616"/>
    <w:rsid w:val="00B77FF9"/>
    <w:rsid w:val="00B875FC"/>
    <w:rsid w:val="00B92E83"/>
    <w:rsid w:val="00B943D0"/>
    <w:rsid w:val="00B96E9A"/>
    <w:rsid w:val="00BA11F4"/>
    <w:rsid w:val="00BA16B1"/>
    <w:rsid w:val="00BA3F99"/>
    <w:rsid w:val="00BB1027"/>
    <w:rsid w:val="00BB1C41"/>
    <w:rsid w:val="00BB4E9C"/>
    <w:rsid w:val="00BC4301"/>
    <w:rsid w:val="00BC4620"/>
    <w:rsid w:val="00BC5CDD"/>
    <w:rsid w:val="00BC6799"/>
    <w:rsid w:val="00BC67A2"/>
    <w:rsid w:val="00BD0EAB"/>
    <w:rsid w:val="00BD21F2"/>
    <w:rsid w:val="00BD3B03"/>
    <w:rsid w:val="00BD3DB2"/>
    <w:rsid w:val="00BD40A1"/>
    <w:rsid w:val="00BE0485"/>
    <w:rsid w:val="00BE173A"/>
    <w:rsid w:val="00BE5BF5"/>
    <w:rsid w:val="00BE701F"/>
    <w:rsid w:val="00BF0E19"/>
    <w:rsid w:val="00BF1ECB"/>
    <w:rsid w:val="00BF3C4D"/>
    <w:rsid w:val="00BF42D5"/>
    <w:rsid w:val="00BF55DF"/>
    <w:rsid w:val="00BF7745"/>
    <w:rsid w:val="00C00763"/>
    <w:rsid w:val="00C0316D"/>
    <w:rsid w:val="00C04C59"/>
    <w:rsid w:val="00C13492"/>
    <w:rsid w:val="00C15996"/>
    <w:rsid w:val="00C1777D"/>
    <w:rsid w:val="00C17E69"/>
    <w:rsid w:val="00C2131D"/>
    <w:rsid w:val="00C23055"/>
    <w:rsid w:val="00C24392"/>
    <w:rsid w:val="00C255AE"/>
    <w:rsid w:val="00C3120B"/>
    <w:rsid w:val="00C31C03"/>
    <w:rsid w:val="00C32C44"/>
    <w:rsid w:val="00C32E28"/>
    <w:rsid w:val="00C34B03"/>
    <w:rsid w:val="00C3575A"/>
    <w:rsid w:val="00C400F3"/>
    <w:rsid w:val="00C42E69"/>
    <w:rsid w:val="00C45B6E"/>
    <w:rsid w:val="00C4773B"/>
    <w:rsid w:val="00C47C8D"/>
    <w:rsid w:val="00C5019F"/>
    <w:rsid w:val="00C52B9C"/>
    <w:rsid w:val="00C54751"/>
    <w:rsid w:val="00C60CEB"/>
    <w:rsid w:val="00C61637"/>
    <w:rsid w:val="00C62EE3"/>
    <w:rsid w:val="00C662FC"/>
    <w:rsid w:val="00C66F87"/>
    <w:rsid w:val="00C727A5"/>
    <w:rsid w:val="00C73F4D"/>
    <w:rsid w:val="00C74DE8"/>
    <w:rsid w:val="00C75F2C"/>
    <w:rsid w:val="00C776D0"/>
    <w:rsid w:val="00C77D8C"/>
    <w:rsid w:val="00C91375"/>
    <w:rsid w:val="00C92CE2"/>
    <w:rsid w:val="00C93BC5"/>
    <w:rsid w:val="00C94C80"/>
    <w:rsid w:val="00C956F0"/>
    <w:rsid w:val="00CA6D3C"/>
    <w:rsid w:val="00CB2812"/>
    <w:rsid w:val="00CB7890"/>
    <w:rsid w:val="00CC3200"/>
    <w:rsid w:val="00CC68E6"/>
    <w:rsid w:val="00CD116E"/>
    <w:rsid w:val="00CD1292"/>
    <w:rsid w:val="00CD17C5"/>
    <w:rsid w:val="00CD2321"/>
    <w:rsid w:val="00CD2EC2"/>
    <w:rsid w:val="00CD6EFF"/>
    <w:rsid w:val="00CD7356"/>
    <w:rsid w:val="00CF4938"/>
    <w:rsid w:val="00CF6D06"/>
    <w:rsid w:val="00CF7734"/>
    <w:rsid w:val="00D020A1"/>
    <w:rsid w:val="00D050D1"/>
    <w:rsid w:val="00D104BA"/>
    <w:rsid w:val="00D20F95"/>
    <w:rsid w:val="00D36207"/>
    <w:rsid w:val="00D37913"/>
    <w:rsid w:val="00D40B34"/>
    <w:rsid w:val="00D4574A"/>
    <w:rsid w:val="00D506B2"/>
    <w:rsid w:val="00D5174F"/>
    <w:rsid w:val="00D52731"/>
    <w:rsid w:val="00D52F0E"/>
    <w:rsid w:val="00D64858"/>
    <w:rsid w:val="00D71EE7"/>
    <w:rsid w:val="00D73102"/>
    <w:rsid w:val="00D75887"/>
    <w:rsid w:val="00D81E15"/>
    <w:rsid w:val="00D82622"/>
    <w:rsid w:val="00D83A4C"/>
    <w:rsid w:val="00D84252"/>
    <w:rsid w:val="00D84D56"/>
    <w:rsid w:val="00D85AF7"/>
    <w:rsid w:val="00D86750"/>
    <w:rsid w:val="00D86917"/>
    <w:rsid w:val="00D909BB"/>
    <w:rsid w:val="00D919A7"/>
    <w:rsid w:val="00D94E93"/>
    <w:rsid w:val="00D977DF"/>
    <w:rsid w:val="00DA0764"/>
    <w:rsid w:val="00DA1396"/>
    <w:rsid w:val="00DA4AB7"/>
    <w:rsid w:val="00DA4D52"/>
    <w:rsid w:val="00DB54E7"/>
    <w:rsid w:val="00DB62ED"/>
    <w:rsid w:val="00DC2915"/>
    <w:rsid w:val="00DC55DF"/>
    <w:rsid w:val="00DD290F"/>
    <w:rsid w:val="00DD65A0"/>
    <w:rsid w:val="00DE6C14"/>
    <w:rsid w:val="00DF14D8"/>
    <w:rsid w:val="00DF2BC4"/>
    <w:rsid w:val="00DF782A"/>
    <w:rsid w:val="00E001FD"/>
    <w:rsid w:val="00E00EFF"/>
    <w:rsid w:val="00E0364D"/>
    <w:rsid w:val="00E1266E"/>
    <w:rsid w:val="00E20841"/>
    <w:rsid w:val="00E21433"/>
    <w:rsid w:val="00E21884"/>
    <w:rsid w:val="00E22310"/>
    <w:rsid w:val="00E27119"/>
    <w:rsid w:val="00E27A26"/>
    <w:rsid w:val="00E31A2D"/>
    <w:rsid w:val="00E31E0D"/>
    <w:rsid w:val="00E3494C"/>
    <w:rsid w:val="00E37537"/>
    <w:rsid w:val="00E5460D"/>
    <w:rsid w:val="00E5494D"/>
    <w:rsid w:val="00E57001"/>
    <w:rsid w:val="00E6170F"/>
    <w:rsid w:val="00E63D09"/>
    <w:rsid w:val="00E64832"/>
    <w:rsid w:val="00E65751"/>
    <w:rsid w:val="00E7459E"/>
    <w:rsid w:val="00E776D0"/>
    <w:rsid w:val="00E809B6"/>
    <w:rsid w:val="00E9371A"/>
    <w:rsid w:val="00E95083"/>
    <w:rsid w:val="00EA4945"/>
    <w:rsid w:val="00EA51BF"/>
    <w:rsid w:val="00EA7DF0"/>
    <w:rsid w:val="00EB389D"/>
    <w:rsid w:val="00EB44A2"/>
    <w:rsid w:val="00EC2C48"/>
    <w:rsid w:val="00EC5E1D"/>
    <w:rsid w:val="00ED24EC"/>
    <w:rsid w:val="00ED2716"/>
    <w:rsid w:val="00ED3004"/>
    <w:rsid w:val="00ED3E11"/>
    <w:rsid w:val="00ED501A"/>
    <w:rsid w:val="00EE1FA7"/>
    <w:rsid w:val="00EE67C1"/>
    <w:rsid w:val="00EF1DA3"/>
    <w:rsid w:val="00EF2352"/>
    <w:rsid w:val="00EF3864"/>
    <w:rsid w:val="00EF39A5"/>
    <w:rsid w:val="00EF5E53"/>
    <w:rsid w:val="00EF723E"/>
    <w:rsid w:val="00F06577"/>
    <w:rsid w:val="00F06901"/>
    <w:rsid w:val="00F13310"/>
    <w:rsid w:val="00F23C54"/>
    <w:rsid w:val="00F25576"/>
    <w:rsid w:val="00F27862"/>
    <w:rsid w:val="00F30743"/>
    <w:rsid w:val="00F33D31"/>
    <w:rsid w:val="00F33DE2"/>
    <w:rsid w:val="00F37687"/>
    <w:rsid w:val="00F41EF6"/>
    <w:rsid w:val="00F51CFB"/>
    <w:rsid w:val="00F56100"/>
    <w:rsid w:val="00F5615C"/>
    <w:rsid w:val="00F577DE"/>
    <w:rsid w:val="00F675EA"/>
    <w:rsid w:val="00F7129D"/>
    <w:rsid w:val="00F7181C"/>
    <w:rsid w:val="00F745FF"/>
    <w:rsid w:val="00F77DA9"/>
    <w:rsid w:val="00F81259"/>
    <w:rsid w:val="00F83823"/>
    <w:rsid w:val="00F85BB2"/>
    <w:rsid w:val="00F90A65"/>
    <w:rsid w:val="00F910F1"/>
    <w:rsid w:val="00FA059C"/>
    <w:rsid w:val="00FA0E25"/>
    <w:rsid w:val="00FA1365"/>
    <w:rsid w:val="00FA7C2D"/>
    <w:rsid w:val="00FB1EA5"/>
    <w:rsid w:val="00FC373A"/>
    <w:rsid w:val="00FD0B14"/>
    <w:rsid w:val="00FD2BA6"/>
    <w:rsid w:val="00FD7135"/>
    <w:rsid w:val="00FE6669"/>
    <w:rsid w:val="583E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3"/>
    <w:semiHidden/>
    <w:unhideWhenUsed/>
    <w:uiPriority w:val="99"/>
    <w:pPr>
      <w:snapToGrid w:val="0"/>
      <w:jc w:val="left"/>
    </w:pPr>
    <w:rPr>
      <w:sz w:val="18"/>
      <w:szCs w:val="18"/>
    </w:rPr>
  </w:style>
  <w:style w:type="character" w:styleId="8">
    <w:name w:val="footnote reference"/>
    <w:basedOn w:val="7"/>
    <w:semiHidden/>
    <w:unhideWhenUsed/>
    <w:uiPriority w:val="99"/>
    <w:rPr>
      <w:vertAlign w:val="superscript"/>
    </w:rPr>
  </w:style>
  <w:style w:type="paragraph" w:customStyle="1" w:styleId="9">
    <w:name w:val="正文1"/>
    <w:basedOn w:val="1"/>
    <w:qFormat/>
    <w:uiPriority w:val="0"/>
    <w:pPr>
      <w:adjustRightInd w:val="0"/>
      <w:snapToGrid w:val="0"/>
      <w:spacing w:line="288" w:lineRule="auto"/>
      <w:ind w:firstLine="315" w:firstLineChars="150"/>
    </w:pPr>
    <w:rPr>
      <w:rFonts w:ascii="Times New Roman" w:hAnsi="Times New Roman" w:eastAsia="宋体" w:cs="Times New Roman"/>
      <w:szCs w:val="21"/>
    </w:rPr>
  </w:style>
  <w:style w:type="character" w:customStyle="1" w:styleId="10">
    <w:name w:val="页眉 Char"/>
    <w:basedOn w:val="7"/>
    <w:link w:val="4"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uiPriority w:val="99"/>
    <w:rPr>
      <w:sz w:val="18"/>
      <w:szCs w:val="18"/>
    </w:rPr>
  </w:style>
  <w:style w:type="character" w:customStyle="1" w:styleId="13">
    <w:name w:val="脚注文本 Char"/>
    <w:basedOn w:val="7"/>
    <w:link w:val="5"/>
    <w:semiHidden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gtech_tools\20121127101949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87F40F-0B19-47CF-97A8-E3F45D3631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20121127101949.dotx</Template>
  <Company>微软用户</Company>
  <Pages>2</Pages>
  <Words>375</Words>
  <Characters>2138</Characters>
  <Lines>17</Lines>
  <Paragraphs>5</Paragraphs>
  <TotalTime>6</TotalTime>
  <ScaleCrop>false</ScaleCrop>
  <LinksUpToDate>false</LinksUpToDate>
  <CharactersWithSpaces>2508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2019-07-09T04:18:00Z</dcterms:created>
  <dc:creator>magtech</dc:creator>
  <cp:lastModifiedBy>徐晶</cp:lastModifiedBy>
  <dcterms:modified xsi:type="dcterms:W3CDTF">2024-12-10T01:48:31Z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650FD70AB50F440296114D468BB2DC12_12</vt:lpwstr>
  </property>
</Properties>
</file>